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C69" w:rsidRPr="00AA743D" w:rsidRDefault="00AB7C69" w:rsidP="00AA743D">
      <w:pPr>
        <w:spacing w:after="0" w:line="360" w:lineRule="auto"/>
        <w:ind w:firstLine="709"/>
        <w:jc w:val="both"/>
        <w:rPr>
          <w:rFonts w:ascii="Times New Roman" w:hAnsi="Times New Roman"/>
          <w:b/>
          <w:sz w:val="40"/>
          <w:szCs w:val="40"/>
          <w:shd w:val="clear" w:color="auto" w:fill="FFFFFF"/>
        </w:rPr>
      </w:pPr>
      <w:r w:rsidRPr="00AA743D">
        <w:rPr>
          <w:rFonts w:ascii="Times New Roman" w:hAnsi="Times New Roman"/>
          <w:b/>
          <w:sz w:val="40"/>
          <w:szCs w:val="40"/>
          <w:shd w:val="clear" w:color="auto" w:fill="FFFFFF"/>
        </w:rPr>
        <w:t xml:space="preserve">Организация горячего питания </w:t>
      </w:r>
      <w:r>
        <w:rPr>
          <w:rFonts w:ascii="Times New Roman" w:hAnsi="Times New Roman"/>
          <w:b/>
          <w:sz w:val="40"/>
          <w:szCs w:val="40"/>
          <w:shd w:val="clear" w:color="auto" w:fill="FFFFFF"/>
        </w:rPr>
        <w:t xml:space="preserve">                                        </w:t>
      </w:r>
      <w:bookmarkStart w:id="0" w:name="_GoBack"/>
      <w:bookmarkEnd w:id="0"/>
      <w:r w:rsidRPr="00AA743D">
        <w:rPr>
          <w:rFonts w:ascii="Times New Roman" w:hAnsi="Times New Roman"/>
          <w:b/>
          <w:sz w:val="40"/>
          <w:szCs w:val="40"/>
          <w:shd w:val="clear" w:color="auto" w:fill="FFFFFF"/>
        </w:rPr>
        <w:t xml:space="preserve">в общеобразовательном учреждении осуществляется </w:t>
      </w:r>
      <w:hyperlink r:id="rId5" w:history="1">
        <w:r w:rsidRPr="00AA743D">
          <w:rPr>
            <w:rStyle w:val="Hyperlink"/>
            <w:rFonts w:ascii="Times New Roman" w:hAnsi="Times New Roman"/>
            <w:b/>
            <w:sz w:val="40"/>
            <w:szCs w:val="40"/>
            <w:shd w:val="clear" w:color="auto" w:fill="FFFFFF"/>
          </w:rPr>
          <w:t>АО «Департамент продовольствия и социального питания г.Казани»</w:t>
        </w:r>
      </w:hyperlink>
      <w:r w:rsidRPr="00AA743D">
        <w:rPr>
          <w:rFonts w:ascii="Times New Roman" w:hAnsi="Times New Roman"/>
          <w:b/>
          <w:sz w:val="40"/>
          <w:szCs w:val="40"/>
          <w:shd w:val="clear" w:color="auto" w:fill="FFFFFF"/>
        </w:rPr>
        <w:t xml:space="preserve">. </w:t>
      </w:r>
      <w:r w:rsidRPr="00AA743D">
        <w:rPr>
          <w:rFonts w:ascii="Times New Roman" w:hAnsi="Times New Roman"/>
          <w:b/>
          <w:sz w:val="40"/>
          <w:szCs w:val="40"/>
          <w:highlight w:val="yellow"/>
          <w:shd w:val="clear" w:color="auto" w:fill="FFFFFF"/>
        </w:rPr>
        <w:t>(</w:t>
      </w:r>
      <w:hyperlink r:id="rId6" w:history="1">
        <w:r w:rsidRPr="00AA743D">
          <w:rPr>
            <w:rStyle w:val="Hyperlink"/>
            <w:rFonts w:ascii="Times New Roman" w:hAnsi="Times New Roman"/>
            <w:b/>
            <w:sz w:val="40"/>
            <w:szCs w:val="40"/>
            <w:highlight w:val="yellow"/>
            <w:shd w:val="clear" w:color="auto" w:fill="FFFFFF"/>
          </w:rPr>
          <w:t>http://www.poelidovolen.ru/</w:t>
        </w:r>
      </w:hyperlink>
      <w:r w:rsidRPr="00AA743D">
        <w:rPr>
          <w:rFonts w:ascii="Times New Roman" w:hAnsi="Times New Roman"/>
          <w:b/>
          <w:sz w:val="40"/>
          <w:szCs w:val="40"/>
          <w:highlight w:val="yellow"/>
          <w:shd w:val="clear" w:color="auto" w:fill="FFFFFF"/>
        </w:rPr>
        <w:t>)</w:t>
      </w:r>
    </w:p>
    <w:p w:rsidR="00AB7C69" w:rsidRPr="00AA743D" w:rsidRDefault="00AB7C69" w:rsidP="00AA743D">
      <w:pPr>
        <w:spacing w:after="0" w:line="360" w:lineRule="auto"/>
        <w:ind w:firstLine="709"/>
        <w:jc w:val="both"/>
        <w:rPr>
          <w:rFonts w:ascii="Times New Roman" w:hAnsi="Times New Roman"/>
          <w:b/>
          <w:sz w:val="40"/>
          <w:szCs w:val="40"/>
          <w:shd w:val="clear" w:color="auto" w:fill="FFFFFF"/>
        </w:rPr>
      </w:pPr>
    </w:p>
    <w:p w:rsidR="00AB7C69" w:rsidRPr="00AA743D" w:rsidRDefault="00AB7C69" w:rsidP="00AA743D">
      <w:pPr>
        <w:spacing w:after="0" w:line="360" w:lineRule="auto"/>
        <w:ind w:firstLine="709"/>
        <w:jc w:val="both"/>
        <w:rPr>
          <w:rFonts w:ascii="Times New Roman" w:hAnsi="Times New Roman"/>
          <w:sz w:val="40"/>
          <w:szCs w:val="40"/>
        </w:rPr>
      </w:pPr>
      <w:r w:rsidRPr="00AA743D">
        <w:rPr>
          <w:rFonts w:ascii="Times New Roman" w:hAnsi="Times New Roman"/>
          <w:sz w:val="40"/>
          <w:szCs w:val="40"/>
        </w:rPr>
        <w:t>В школе организован родительский контроль за организацией питания. Родители учащихся по согласованию с администрацией учреждения могут посетить столовую, продегустировать блюда из школьного меню и оставить отзыв. </w:t>
      </w:r>
    </w:p>
    <w:p w:rsidR="00AB7C69" w:rsidRPr="00AA743D" w:rsidRDefault="00AB7C69" w:rsidP="00AA743D">
      <w:pPr>
        <w:spacing w:after="0" w:line="360" w:lineRule="auto"/>
        <w:ind w:firstLine="709"/>
        <w:jc w:val="both"/>
        <w:rPr>
          <w:rFonts w:ascii="Times New Roman" w:hAnsi="Times New Roman"/>
          <w:b/>
          <w:sz w:val="40"/>
          <w:szCs w:val="40"/>
        </w:rPr>
      </w:pPr>
    </w:p>
    <w:p w:rsidR="00AB7C69" w:rsidRPr="0088094C" w:rsidRDefault="00AB7C69" w:rsidP="008809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sectPr w:rsidR="00AB7C69" w:rsidRPr="0088094C" w:rsidSect="00D52411">
      <w:pgSz w:w="11906" w:h="16838"/>
      <w:pgMar w:top="1134" w:right="1134" w:bottom="7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82D78"/>
    <w:multiLevelType w:val="hybridMultilevel"/>
    <w:tmpl w:val="33C0B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4F9"/>
    <w:rsid w:val="00031C1C"/>
    <w:rsid w:val="00080588"/>
    <w:rsid w:val="00176B52"/>
    <w:rsid w:val="001B6952"/>
    <w:rsid w:val="001B6AED"/>
    <w:rsid w:val="0023081F"/>
    <w:rsid w:val="002B21C9"/>
    <w:rsid w:val="004C06D5"/>
    <w:rsid w:val="004C7100"/>
    <w:rsid w:val="00675389"/>
    <w:rsid w:val="006F74F9"/>
    <w:rsid w:val="007020F4"/>
    <w:rsid w:val="00841A2D"/>
    <w:rsid w:val="00847936"/>
    <w:rsid w:val="0088094C"/>
    <w:rsid w:val="00A32D21"/>
    <w:rsid w:val="00A5083F"/>
    <w:rsid w:val="00AA743D"/>
    <w:rsid w:val="00AB7C69"/>
    <w:rsid w:val="00AD11AF"/>
    <w:rsid w:val="00BB43C7"/>
    <w:rsid w:val="00C6555B"/>
    <w:rsid w:val="00CA4B2B"/>
    <w:rsid w:val="00D2624E"/>
    <w:rsid w:val="00D31AE3"/>
    <w:rsid w:val="00D44B32"/>
    <w:rsid w:val="00D52411"/>
    <w:rsid w:val="00D7550C"/>
    <w:rsid w:val="00D92624"/>
    <w:rsid w:val="00DA3E69"/>
    <w:rsid w:val="00DD2F47"/>
    <w:rsid w:val="00E74C50"/>
    <w:rsid w:val="00F0453A"/>
    <w:rsid w:val="00F30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3C7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79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47936"/>
    <w:rPr>
      <w:rFonts w:ascii="Cambria" w:hAnsi="Cambria"/>
      <w:b/>
      <w:i/>
      <w:sz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F74F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74F9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D44B3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D31AE3"/>
    <w:rPr>
      <w:rFonts w:cs="Times New Roman"/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D2624E"/>
    <w:pPr>
      <w:pBdr>
        <w:bottom w:val="single" w:sz="8" w:space="4" w:color="4472C4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2624E"/>
    <w:rPr>
      <w:rFonts w:ascii="Calibri Light" w:hAnsi="Calibri Light" w:cs="Times New Roman"/>
      <w:color w:val="323E4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2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elidovolen.ru/" TargetMode="External"/><Relationship Id="rId5" Type="http://schemas.openxmlformats.org/officeDocument/2006/relationships/hyperlink" Target="http://www.poelidovole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76</Words>
  <Characters>439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Васильева (UDEL-005-PC - udel-005)</dc:creator>
  <cp:keywords/>
  <dc:description/>
  <cp:lastModifiedBy>User</cp:lastModifiedBy>
  <cp:revision>3</cp:revision>
  <cp:lastPrinted>2020-10-27T13:28:00Z</cp:lastPrinted>
  <dcterms:created xsi:type="dcterms:W3CDTF">2020-10-30T13:49:00Z</dcterms:created>
  <dcterms:modified xsi:type="dcterms:W3CDTF">2020-10-30T17:10:00Z</dcterms:modified>
</cp:coreProperties>
</file>